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2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37"/>
        <w:gridCol w:w="720"/>
        <w:gridCol w:w="6470"/>
      </w:tblGrid>
      <w:tr w:rsidR="000629D5" w14:paraId="7F5901FC" w14:textId="77777777" w:rsidTr="00004715">
        <w:trPr>
          <w:trHeight w:val="4032"/>
        </w:trPr>
        <w:tc>
          <w:tcPr>
            <w:tcW w:w="3637" w:type="dxa"/>
            <w:vAlign w:val="bottom"/>
          </w:tcPr>
          <w:p w14:paraId="26120BA7" w14:textId="77777777" w:rsidR="000629D5" w:rsidRDefault="000629D5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6C19056B" wp14:editId="3E69BA61">
                      <wp:extent cx="1921069" cy="1929019"/>
                      <wp:effectExtent l="19050" t="19050" r="41275" b="33655"/>
                      <wp:docPr id="2" name="Elipse 2" title="Foto profesional de hom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1069" cy="1929019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414" t="-7831" r="414" b="-22673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CA39E5" id="Elipse 2" o:spid="_x0000_s1026" alt="Título: Foto profesional de hombre" style="width:151.25pt;height:1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AQAAEgMAAGQBAABo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4TGw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DAEJ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D55CB47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1A928CBC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D5B432A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1DB98C46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2EC64F6A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70F36840" w14:textId="72472794" w:rsidR="00C07D26" w:rsidRPr="000D5949" w:rsidRDefault="00C07D26" w:rsidP="00846D4F">
            <w:pPr>
              <w:rPr>
                <w:b/>
                <w:bCs/>
                <w:sz w:val="20"/>
                <w:szCs w:val="24"/>
              </w:rPr>
            </w:pPr>
            <w:r w:rsidRPr="000D5949">
              <w:rPr>
                <w:b/>
                <w:bCs/>
                <w:sz w:val="20"/>
                <w:szCs w:val="24"/>
              </w:rPr>
              <w:t>EDUCACION:</w:t>
            </w:r>
          </w:p>
          <w:p w14:paraId="5A43EF31" w14:textId="05CAFE16" w:rsidR="00C07D26" w:rsidRPr="000D5949" w:rsidRDefault="00C07D26" w:rsidP="00C07D26">
            <w:pPr>
              <w:spacing w:after="0"/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>ESC. SECUNDARIA AGUSTIN YAÑEZ DELGADILLO     1988-2000</w:t>
            </w:r>
          </w:p>
          <w:p w14:paraId="10BDB4D2" w14:textId="77777777" w:rsidR="000D5949" w:rsidRPr="000D5949" w:rsidRDefault="000D5949" w:rsidP="00C07D26">
            <w:pPr>
              <w:spacing w:after="0"/>
              <w:rPr>
                <w:sz w:val="20"/>
                <w:szCs w:val="24"/>
              </w:rPr>
            </w:pPr>
          </w:p>
          <w:p w14:paraId="3A3D25F1" w14:textId="0193735F" w:rsidR="00C07D26" w:rsidRPr="000D5949" w:rsidRDefault="00C07D26" w:rsidP="00C07D26">
            <w:pPr>
              <w:spacing w:after="0"/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>ESC. PRIMARIA FRANCISCO VILLA         1983-1987</w:t>
            </w:r>
          </w:p>
          <w:p w14:paraId="4115D1DC" w14:textId="77777777" w:rsidR="00C07D26" w:rsidRPr="000D5949" w:rsidRDefault="00C07D26" w:rsidP="00846D4F">
            <w:pPr>
              <w:rPr>
                <w:b/>
                <w:bCs/>
                <w:sz w:val="20"/>
                <w:szCs w:val="24"/>
              </w:rPr>
            </w:pPr>
          </w:p>
          <w:p w14:paraId="69BA2227" w14:textId="77777777" w:rsidR="000D5949" w:rsidRPr="000D5949" w:rsidRDefault="000D5949" w:rsidP="00846D4F">
            <w:pPr>
              <w:rPr>
                <w:b/>
                <w:bCs/>
                <w:sz w:val="20"/>
                <w:szCs w:val="24"/>
              </w:rPr>
            </w:pPr>
          </w:p>
          <w:p w14:paraId="6C6B4EB3" w14:textId="51123311" w:rsidR="00C07D26" w:rsidRPr="000D5949" w:rsidRDefault="00C07D26" w:rsidP="00846D4F">
            <w:pPr>
              <w:rPr>
                <w:b/>
                <w:bCs/>
                <w:sz w:val="20"/>
                <w:szCs w:val="24"/>
              </w:rPr>
            </w:pPr>
            <w:r w:rsidRPr="000D5949">
              <w:rPr>
                <w:b/>
                <w:bCs/>
                <w:sz w:val="20"/>
                <w:szCs w:val="24"/>
              </w:rPr>
              <w:t>EXPERIENCIA LABORAL</w:t>
            </w:r>
          </w:p>
          <w:p w14:paraId="5EF5B0EB" w14:textId="31F77A12" w:rsidR="00C07D26" w:rsidRPr="000D5949" w:rsidRDefault="00C07D26" w:rsidP="00846D4F">
            <w:pPr>
              <w:rPr>
                <w:b/>
                <w:bCs/>
                <w:sz w:val="20"/>
                <w:szCs w:val="24"/>
              </w:rPr>
            </w:pPr>
            <w:r w:rsidRPr="000D5949">
              <w:rPr>
                <w:b/>
                <w:bCs/>
                <w:sz w:val="20"/>
                <w:szCs w:val="24"/>
              </w:rPr>
              <w:t>2021- ACTUAL</w:t>
            </w:r>
          </w:p>
          <w:p w14:paraId="33773198" w14:textId="5387D1A0" w:rsidR="00C07D26" w:rsidRPr="000D5949" w:rsidRDefault="00C07D26" w:rsidP="00C07D26">
            <w:pPr>
              <w:spacing w:after="0"/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 xml:space="preserve">DIRECTOR DE SERVICIOS PÚBLICOS MUNICIPALES </w:t>
            </w:r>
          </w:p>
          <w:p w14:paraId="38B4F6D3" w14:textId="19DCEB2A" w:rsidR="00C07D26" w:rsidRPr="000D5949" w:rsidRDefault="00C07D26" w:rsidP="00C07D26">
            <w:pPr>
              <w:spacing w:after="0"/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>H. AYUNTAMIENTO DE VILLA CORONA, JALISCO</w:t>
            </w:r>
          </w:p>
          <w:p w14:paraId="441BCDCA" w14:textId="77777777" w:rsidR="00C07D26" w:rsidRPr="000D5949" w:rsidRDefault="00C07D26" w:rsidP="00C07D26">
            <w:pPr>
              <w:spacing w:after="0"/>
              <w:rPr>
                <w:b/>
                <w:bCs/>
                <w:sz w:val="20"/>
                <w:szCs w:val="24"/>
              </w:rPr>
            </w:pPr>
          </w:p>
          <w:p w14:paraId="51B7C933" w14:textId="41832D6D" w:rsidR="00C07D26" w:rsidRPr="000D5949" w:rsidRDefault="00C07D26" w:rsidP="00C07D26">
            <w:pPr>
              <w:spacing w:after="0"/>
              <w:rPr>
                <w:b/>
                <w:bCs/>
                <w:sz w:val="20"/>
                <w:szCs w:val="24"/>
              </w:rPr>
            </w:pPr>
            <w:r w:rsidRPr="000D5949">
              <w:rPr>
                <w:b/>
                <w:bCs/>
                <w:sz w:val="20"/>
                <w:szCs w:val="24"/>
              </w:rPr>
              <w:t xml:space="preserve">2012-2015 </w:t>
            </w:r>
          </w:p>
          <w:p w14:paraId="26A0CE93" w14:textId="77777777" w:rsidR="00C07D26" w:rsidRPr="000D5949" w:rsidRDefault="00C07D26" w:rsidP="00C07D26">
            <w:pPr>
              <w:spacing w:after="0"/>
              <w:rPr>
                <w:b/>
                <w:bCs/>
                <w:sz w:val="20"/>
                <w:szCs w:val="24"/>
              </w:rPr>
            </w:pPr>
          </w:p>
          <w:p w14:paraId="5FED54CF" w14:textId="4C373278" w:rsidR="00C07D26" w:rsidRPr="000D5949" w:rsidRDefault="00C07D26" w:rsidP="00C07D26">
            <w:pPr>
              <w:spacing w:after="0"/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>DELEGADO DE LA LOCALIDAD DE ESTIPAC</w:t>
            </w:r>
          </w:p>
          <w:p w14:paraId="6D999DB8" w14:textId="77777777" w:rsidR="00C07D26" w:rsidRPr="000D5949" w:rsidRDefault="00C07D26" w:rsidP="00C07D26">
            <w:pPr>
              <w:spacing w:after="0"/>
              <w:rPr>
                <w:b/>
                <w:bCs/>
                <w:sz w:val="20"/>
                <w:szCs w:val="24"/>
              </w:rPr>
            </w:pPr>
          </w:p>
          <w:p w14:paraId="15B6660B" w14:textId="77777777" w:rsidR="00C07D26" w:rsidRPr="000D5949" w:rsidRDefault="00C07D26" w:rsidP="00C07D26">
            <w:pPr>
              <w:spacing w:after="0"/>
              <w:rPr>
                <w:b/>
                <w:bCs/>
                <w:sz w:val="20"/>
                <w:szCs w:val="24"/>
              </w:rPr>
            </w:pPr>
          </w:p>
          <w:p w14:paraId="5E9C1900" w14:textId="0AB77543" w:rsidR="00C07D26" w:rsidRPr="000D5949" w:rsidRDefault="00C07D26" w:rsidP="00846D4F">
            <w:pPr>
              <w:rPr>
                <w:b/>
                <w:bCs/>
                <w:sz w:val="20"/>
                <w:szCs w:val="24"/>
              </w:rPr>
            </w:pPr>
            <w:r w:rsidRPr="000D5949">
              <w:rPr>
                <w:b/>
                <w:bCs/>
                <w:sz w:val="20"/>
                <w:szCs w:val="24"/>
              </w:rPr>
              <w:t xml:space="preserve">2008-2010 </w:t>
            </w:r>
          </w:p>
          <w:p w14:paraId="7BD9C7B6" w14:textId="735EFD25" w:rsidR="00C07D26" w:rsidRPr="000D5949" w:rsidRDefault="00C07D26" w:rsidP="00846D4F">
            <w:pPr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>COMISARIADO DE VIGIILANCIA UNIDAD DE RIEGO LAS TUZAS ESTIPAC</w:t>
            </w:r>
          </w:p>
          <w:p w14:paraId="22534C9B" w14:textId="6FFDC531" w:rsidR="00C07D26" w:rsidRPr="000D5949" w:rsidRDefault="00C07D26" w:rsidP="00846D4F">
            <w:pPr>
              <w:rPr>
                <w:b/>
                <w:bCs/>
                <w:sz w:val="20"/>
                <w:szCs w:val="24"/>
              </w:rPr>
            </w:pPr>
            <w:r w:rsidRPr="000D5949">
              <w:rPr>
                <w:b/>
                <w:bCs/>
                <w:sz w:val="20"/>
                <w:szCs w:val="24"/>
              </w:rPr>
              <w:t>1997-2006</w:t>
            </w:r>
          </w:p>
          <w:p w14:paraId="38FB2B14" w14:textId="031CC3E2" w:rsidR="000D5949" w:rsidRPr="000D5949" w:rsidRDefault="000D5949" w:rsidP="00846D4F">
            <w:pPr>
              <w:rPr>
                <w:sz w:val="20"/>
                <w:szCs w:val="24"/>
              </w:rPr>
            </w:pPr>
            <w:r w:rsidRPr="000D5949">
              <w:rPr>
                <w:sz w:val="20"/>
                <w:szCs w:val="24"/>
              </w:rPr>
              <w:t xml:space="preserve">COMISARIADO DE VIGILANCIA UNIDAD DE TRANSPORTE </w:t>
            </w:r>
          </w:p>
          <w:p w14:paraId="290E32B7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734B63B7" w14:textId="4C0A1E29" w:rsidR="00C07D26" w:rsidRDefault="000D5949" w:rsidP="00846D4F">
            <w:pPr>
              <w:rPr>
                <w:b/>
                <w:bCs/>
              </w:rPr>
            </w:pPr>
            <w:r>
              <w:rPr>
                <w:b/>
                <w:bCs/>
              </w:rPr>
              <w:t>HABILIDADES</w:t>
            </w:r>
          </w:p>
          <w:p w14:paraId="0A176E01" w14:textId="70C5AF06" w:rsidR="000D5949" w:rsidRDefault="000D5949" w:rsidP="00846D4F">
            <w:r>
              <w:t>LIDERAZGO</w:t>
            </w:r>
          </w:p>
          <w:p w14:paraId="08FB4CE0" w14:textId="26370882" w:rsidR="000D5949" w:rsidRDefault="000D5949" w:rsidP="00846D4F">
            <w:r>
              <w:t>HONESTIDAD</w:t>
            </w:r>
          </w:p>
          <w:p w14:paraId="5BE5AE38" w14:textId="0A1EB6E2" w:rsidR="000D5949" w:rsidRDefault="000D5949" w:rsidP="00846D4F">
            <w:r>
              <w:t xml:space="preserve">RESPETO </w:t>
            </w:r>
          </w:p>
          <w:p w14:paraId="4BFD7EB9" w14:textId="07391883" w:rsidR="000D5949" w:rsidRDefault="000D5949" w:rsidP="00846D4F">
            <w:r>
              <w:t xml:space="preserve">TRABAJO EN EQUIPO </w:t>
            </w:r>
          </w:p>
          <w:p w14:paraId="7B9686C0" w14:textId="268E6572" w:rsidR="000D5949" w:rsidRDefault="000D5949" w:rsidP="00846D4F">
            <w:r>
              <w:t xml:space="preserve">COORDINACION </w:t>
            </w:r>
          </w:p>
          <w:p w14:paraId="23E37C6C" w14:textId="3BCB5BA5" w:rsidR="000D5949" w:rsidRDefault="000D5949" w:rsidP="00846D4F">
            <w:r>
              <w:t xml:space="preserve">AUTENTICIDAD </w:t>
            </w:r>
          </w:p>
          <w:p w14:paraId="0770CDD4" w14:textId="7D73DF1A" w:rsidR="000D5949" w:rsidRPr="000D5949" w:rsidRDefault="000D5949" w:rsidP="00846D4F">
            <w:r>
              <w:t xml:space="preserve">FACILIDAD DE PALABRA </w:t>
            </w:r>
          </w:p>
          <w:p w14:paraId="02853527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ED14C67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020039F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5C091878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6E12073B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2223320E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39652357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204F1D6E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343B26B9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234880A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8947A47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4B2721F8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6E1CF466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3EE1E86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17B8A6DA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0623515F" w14:textId="77777777" w:rsidR="00C07D26" w:rsidRPr="00C07D26" w:rsidRDefault="00C07D26" w:rsidP="00846D4F">
            <w:pPr>
              <w:rPr>
                <w:b/>
                <w:bCs/>
              </w:rPr>
            </w:pPr>
          </w:p>
          <w:p w14:paraId="133BFCAC" w14:textId="4478B3BF" w:rsidR="00C07D26" w:rsidRPr="00C07D26" w:rsidRDefault="00C07D26" w:rsidP="00846D4F">
            <w:pPr>
              <w:rPr>
                <w:b/>
                <w:bCs/>
              </w:rPr>
            </w:pPr>
          </w:p>
        </w:tc>
      </w:tr>
      <w:tr w:rsidR="000629D5" w14:paraId="75C519AF" w14:textId="77777777" w:rsidTr="00004715">
        <w:trPr>
          <w:trHeight w:val="9504"/>
        </w:trPr>
        <w:tc>
          <w:tcPr>
            <w:tcW w:w="3637" w:type="dxa"/>
            <w:vAlign w:val="bottom"/>
          </w:tcPr>
          <w:p w14:paraId="66FE4CDB" w14:textId="117575C9" w:rsidR="00004715" w:rsidRPr="00C07D26" w:rsidRDefault="00004715" w:rsidP="00C07D26">
            <w:pPr>
              <w:pStyle w:val="Ttulo"/>
              <w:rPr>
                <w:rFonts w:ascii="Arial Narrow" w:hAnsi="Arial Narrow"/>
                <w:sz w:val="56"/>
                <w:szCs w:val="56"/>
              </w:rPr>
            </w:pPr>
            <w:r w:rsidRPr="00004715">
              <w:rPr>
                <w:rFonts w:ascii="Arial Narrow" w:hAnsi="Arial Narrow"/>
                <w:sz w:val="56"/>
                <w:szCs w:val="56"/>
              </w:rPr>
              <w:t xml:space="preserve">FRANCISCO JAVIER JIMENEZ BARAJAS </w:t>
            </w:r>
          </w:p>
          <w:p w14:paraId="15223FF7" w14:textId="77777777" w:rsidR="00004715" w:rsidRDefault="00004715" w:rsidP="00004715"/>
          <w:p w14:paraId="4246CBCD" w14:textId="6C099619" w:rsidR="00004715" w:rsidRPr="00C07D26" w:rsidRDefault="00004715" w:rsidP="00004715">
            <w:pPr>
              <w:rPr>
                <w:b/>
                <w:bCs/>
              </w:rPr>
            </w:pPr>
            <w:r w:rsidRPr="00C07D26">
              <w:rPr>
                <w:b/>
                <w:bCs/>
              </w:rPr>
              <w:t xml:space="preserve">49 AÑOS DE EDAD </w:t>
            </w:r>
          </w:p>
          <w:p w14:paraId="7816ECE4" w14:textId="08BCDA91" w:rsidR="000629D5" w:rsidRDefault="000629D5" w:rsidP="000629D5">
            <w:pPr>
              <w:pStyle w:val="Subttulo"/>
              <w:rPr>
                <w:color w:val="auto"/>
                <w:spacing w:val="1"/>
                <w:w w:val="97"/>
                <w:sz w:val="18"/>
                <w:szCs w:val="22"/>
              </w:rPr>
            </w:pPr>
          </w:p>
          <w:p w14:paraId="0F3720FF" w14:textId="77777777" w:rsidR="00C07D26" w:rsidRDefault="00C07D26" w:rsidP="00C07D26"/>
          <w:p w14:paraId="137026F7" w14:textId="77777777" w:rsidR="00C07D26" w:rsidRPr="00C07D26" w:rsidRDefault="00C07D26" w:rsidP="00C07D26"/>
          <w:p w14:paraId="228ACE88" w14:textId="77777777" w:rsidR="000629D5" w:rsidRDefault="000629D5" w:rsidP="000629D5"/>
          <w:sdt>
            <w:sdtPr>
              <w:rPr>
                <w:rFonts w:ascii="Arial Narrow" w:hAnsi="Arial Narrow"/>
              </w:rPr>
              <w:id w:val="-1954003311"/>
              <w:placeholder>
                <w:docPart w:val="0FD296D4457F49469CB9D689C5FBF531"/>
              </w:placeholder>
              <w:temporary/>
              <w:showingPlcHdr/>
              <w15:appearance w15:val="hidden"/>
            </w:sdtPr>
            <w:sdtEndPr/>
            <w:sdtContent>
              <w:p w14:paraId="4221F9DE" w14:textId="77777777" w:rsidR="000629D5" w:rsidRPr="00004715" w:rsidRDefault="000629D5" w:rsidP="00846D4F">
                <w:pPr>
                  <w:pStyle w:val="Ttulo2"/>
                  <w:rPr>
                    <w:rFonts w:ascii="Arial Narrow" w:hAnsi="Arial Narrow"/>
                  </w:rPr>
                </w:pPr>
                <w:r w:rsidRPr="00004715">
                  <w:rPr>
                    <w:rStyle w:val="Ttulo2Car"/>
                    <w:rFonts w:ascii="Arial Narrow" w:hAnsi="Arial Narrow"/>
                    <w:b/>
                    <w:bCs/>
                    <w:lang w:val="es-MX" w:bidi="es-MX"/>
                  </w:rPr>
                  <w:t>CONTACTO</w:t>
                </w:r>
              </w:p>
            </w:sdtContent>
          </w:sdt>
          <w:sdt>
            <w:sdtPr>
              <w:rPr>
                <w:rFonts w:ascii="Arial Narrow" w:hAnsi="Arial Narrow"/>
                <w:b/>
                <w:bCs/>
              </w:rPr>
              <w:id w:val="1111563247"/>
              <w:placeholder>
                <w:docPart w:val="ADAD0A9DCA3243F2881CDEEE7F003D38"/>
              </w:placeholder>
              <w:temporary/>
              <w:showingPlcHdr/>
              <w15:appearance w15:val="hidden"/>
            </w:sdtPr>
            <w:sdtEndPr/>
            <w:sdtContent>
              <w:p w14:paraId="2C7B97E9" w14:textId="77777777" w:rsidR="000629D5" w:rsidRPr="00004715" w:rsidRDefault="000629D5" w:rsidP="000629D5">
                <w:pPr>
                  <w:pStyle w:val="Detallesdecontacto"/>
                  <w:rPr>
                    <w:rFonts w:ascii="Arial Narrow" w:hAnsi="Arial Narrow"/>
                    <w:b/>
                    <w:bCs/>
                  </w:rPr>
                </w:pPr>
                <w:r w:rsidRPr="00004715">
                  <w:rPr>
                    <w:rFonts w:ascii="Arial Narrow" w:hAnsi="Arial Narrow"/>
                    <w:b/>
                    <w:bCs/>
                    <w:lang w:val="es-MX" w:bidi="es-MX"/>
                  </w:rPr>
                  <w:t>TELÉFONO:</w:t>
                </w:r>
              </w:p>
            </w:sdtContent>
          </w:sdt>
          <w:p w14:paraId="1C7F8C74" w14:textId="1B953CF6" w:rsidR="000629D5" w:rsidRPr="00004715" w:rsidRDefault="00004715" w:rsidP="000629D5">
            <w:pPr>
              <w:pStyle w:val="Detallesdecontacto"/>
              <w:rPr>
                <w:rFonts w:ascii="Arial Narrow" w:hAnsi="Arial Narrow"/>
                <w:b/>
                <w:bCs/>
              </w:rPr>
            </w:pPr>
            <w:r w:rsidRPr="00004715">
              <w:rPr>
                <w:rFonts w:ascii="Arial Narrow" w:hAnsi="Arial Narrow"/>
                <w:b/>
                <w:bCs/>
              </w:rPr>
              <w:t>3751130476</w:t>
            </w:r>
          </w:p>
          <w:p w14:paraId="4E666FEF" w14:textId="7533BF4B" w:rsidR="00004715" w:rsidRPr="00004715" w:rsidRDefault="00004715" w:rsidP="000629D5">
            <w:pPr>
              <w:pStyle w:val="Detallesdecontacto"/>
              <w:rPr>
                <w:rFonts w:ascii="Arial Narrow" w:hAnsi="Arial Narrow"/>
                <w:b/>
                <w:bCs/>
              </w:rPr>
            </w:pPr>
          </w:p>
          <w:p w14:paraId="43E96CC4" w14:textId="21F0A23C" w:rsidR="00004715" w:rsidRPr="00004715" w:rsidRDefault="00004715" w:rsidP="000629D5">
            <w:pPr>
              <w:pStyle w:val="Detallesdecontacto"/>
              <w:rPr>
                <w:rFonts w:ascii="Arial Narrow" w:hAnsi="Arial Narrow"/>
                <w:b/>
                <w:bCs/>
              </w:rPr>
            </w:pPr>
            <w:r w:rsidRPr="00004715">
              <w:rPr>
                <w:rFonts w:ascii="Arial Narrow" w:hAnsi="Arial Narrow"/>
                <w:b/>
                <w:bCs/>
              </w:rPr>
              <w:t>LOCALIDAD DE ESTIPAC DEL</w:t>
            </w:r>
          </w:p>
          <w:p w14:paraId="0F8FEFFB" w14:textId="1F4290A3" w:rsidR="00004715" w:rsidRPr="00004715" w:rsidRDefault="00004715" w:rsidP="000629D5">
            <w:pPr>
              <w:pStyle w:val="Detallesdecontacto"/>
              <w:rPr>
                <w:rFonts w:ascii="Arial Narrow" w:hAnsi="Arial Narrow"/>
                <w:b/>
                <w:bCs/>
              </w:rPr>
            </w:pPr>
            <w:r w:rsidRPr="00004715">
              <w:rPr>
                <w:rFonts w:ascii="Arial Narrow" w:hAnsi="Arial Narrow"/>
                <w:b/>
                <w:bCs/>
              </w:rPr>
              <w:t>MUNICIPIO DE VILLA CORONA, JAL.</w:t>
            </w:r>
          </w:p>
          <w:p w14:paraId="1EED8ED0" w14:textId="77777777" w:rsidR="00004715" w:rsidRPr="00004715" w:rsidRDefault="00004715" w:rsidP="000629D5">
            <w:pPr>
              <w:pStyle w:val="Detallesdecontacto"/>
              <w:rPr>
                <w:rFonts w:ascii="Arial Narrow" w:hAnsi="Arial Narrow"/>
                <w:b/>
                <w:bCs/>
              </w:rPr>
            </w:pPr>
          </w:p>
          <w:p w14:paraId="59E99E82" w14:textId="2B3851DA" w:rsidR="00004715" w:rsidRPr="00004715" w:rsidRDefault="00004715" w:rsidP="000629D5">
            <w:pPr>
              <w:pStyle w:val="Detallesdecontacto"/>
              <w:rPr>
                <w:rFonts w:ascii="Arial Narrow" w:hAnsi="Arial Narrow"/>
                <w:b/>
                <w:bCs/>
              </w:rPr>
            </w:pPr>
          </w:p>
          <w:p w14:paraId="643C0A91" w14:textId="77777777" w:rsidR="000629D5" w:rsidRPr="004D3011" w:rsidRDefault="000629D5" w:rsidP="000629D5">
            <w:pPr>
              <w:pStyle w:val="Sinespaciado"/>
            </w:pPr>
          </w:p>
          <w:p w14:paraId="779AB75B" w14:textId="77777777" w:rsidR="000629D5" w:rsidRDefault="000629D5" w:rsidP="000629D5">
            <w:pPr>
              <w:pStyle w:val="Sinespaciado"/>
            </w:pPr>
          </w:p>
          <w:p w14:paraId="0F40880F" w14:textId="54BCA0EC" w:rsidR="000629D5" w:rsidRPr="00846D4F" w:rsidRDefault="000629D5" w:rsidP="000629D5">
            <w:pPr>
              <w:pStyle w:val="Detallesdecontacto"/>
              <w:rPr>
                <w:rStyle w:val="Hipervnculo"/>
              </w:rPr>
            </w:pPr>
          </w:p>
        </w:tc>
        <w:tc>
          <w:tcPr>
            <w:tcW w:w="720" w:type="dxa"/>
          </w:tcPr>
          <w:p w14:paraId="39B05442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3C9D3348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2577482F" w14:textId="77777777" w:rsidR="00566735" w:rsidRPr="00846D4F" w:rsidRDefault="00566735" w:rsidP="00846D4F">
      <w:pPr>
        <w:tabs>
          <w:tab w:val="left" w:pos="990"/>
        </w:tabs>
        <w:spacing w:after="0"/>
        <w:rPr>
          <w:sz w:val="8"/>
        </w:rPr>
      </w:pPr>
    </w:p>
    <w:sectPr w:rsidR="00566735" w:rsidRPr="00846D4F" w:rsidSect="00B821B0">
      <w:headerReference w:type="default" r:id="rId12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6C1B" w14:textId="77777777" w:rsidR="00004715" w:rsidRDefault="00004715" w:rsidP="000C45FF">
      <w:r>
        <w:separator/>
      </w:r>
    </w:p>
  </w:endnote>
  <w:endnote w:type="continuationSeparator" w:id="0">
    <w:p w14:paraId="41D60D3D" w14:textId="77777777" w:rsidR="00004715" w:rsidRDefault="000047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5B7A2" w14:textId="77777777" w:rsidR="00004715" w:rsidRDefault="00004715" w:rsidP="000C45FF">
      <w:r>
        <w:separator/>
      </w:r>
    </w:p>
  </w:footnote>
  <w:footnote w:type="continuationSeparator" w:id="0">
    <w:p w14:paraId="45BB3F66" w14:textId="77777777" w:rsidR="00004715" w:rsidRDefault="0000471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F4466" w14:textId="77777777" w:rsidR="000C45FF" w:rsidRDefault="000C45FF">
    <w:pPr>
      <w:pStyle w:val="Encabezado"/>
    </w:pPr>
    <w:r>
      <w:rPr>
        <w:noProof/>
        <w:lang w:val="es-MX" w:bidi="es-MX"/>
      </w:rPr>
      <w:drawing>
        <wp:anchor distT="0" distB="0" distL="114300" distR="114300" simplePos="0" relativeHeight="251658240" behindDoc="1" locked="0" layoutInCell="1" allowOverlap="1" wp14:anchorId="79668D4F" wp14:editId="6E481A04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477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715"/>
    <w:rsid w:val="00004715"/>
    <w:rsid w:val="00036450"/>
    <w:rsid w:val="00040B25"/>
    <w:rsid w:val="00061C84"/>
    <w:rsid w:val="000629D5"/>
    <w:rsid w:val="00076632"/>
    <w:rsid w:val="000C45FF"/>
    <w:rsid w:val="000D5949"/>
    <w:rsid w:val="000E3FD1"/>
    <w:rsid w:val="000F46E6"/>
    <w:rsid w:val="00180329"/>
    <w:rsid w:val="0019001F"/>
    <w:rsid w:val="001A74A5"/>
    <w:rsid w:val="001B2ABD"/>
    <w:rsid w:val="001C1E8D"/>
    <w:rsid w:val="001D2335"/>
    <w:rsid w:val="001E1759"/>
    <w:rsid w:val="001F1ECC"/>
    <w:rsid w:val="002400EB"/>
    <w:rsid w:val="00244620"/>
    <w:rsid w:val="00256CF7"/>
    <w:rsid w:val="0030481B"/>
    <w:rsid w:val="00345203"/>
    <w:rsid w:val="003771C6"/>
    <w:rsid w:val="004071FC"/>
    <w:rsid w:val="00445947"/>
    <w:rsid w:val="004813B3"/>
    <w:rsid w:val="00496591"/>
    <w:rsid w:val="004C63E4"/>
    <w:rsid w:val="004D3011"/>
    <w:rsid w:val="00523F33"/>
    <w:rsid w:val="005645EE"/>
    <w:rsid w:val="00566735"/>
    <w:rsid w:val="005D6289"/>
    <w:rsid w:val="005E39D5"/>
    <w:rsid w:val="00612544"/>
    <w:rsid w:val="0062123A"/>
    <w:rsid w:val="00646E75"/>
    <w:rsid w:val="006610D6"/>
    <w:rsid w:val="006771D0"/>
    <w:rsid w:val="006B7F44"/>
    <w:rsid w:val="00715FCB"/>
    <w:rsid w:val="00743101"/>
    <w:rsid w:val="007867A0"/>
    <w:rsid w:val="007927F5"/>
    <w:rsid w:val="00802CA0"/>
    <w:rsid w:val="00810848"/>
    <w:rsid w:val="00837F96"/>
    <w:rsid w:val="00846D4F"/>
    <w:rsid w:val="008C1736"/>
    <w:rsid w:val="00922D5C"/>
    <w:rsid w:val="009E7C63"/>
    <w:rsid w:val="00A10A67"/>
    <w:rsid w:val="00A2118D"/>
    <w:rsid w:val="00AD76E2"/>
    <w:rsid w:val="00B20152"/>
    <w:rsid w:val="00B70850"/>
    <w:rsid w:val="00B821B0"/>
    <w:rsid w:val="00C066B6"/>
    <w:rsid w:val="00C07D26"/>
    <w:rsid w:val="00C37BA1"/>
    <w:rsid w:val="00C4674C"/>
    <w:rsid w:val="00C506CF"/>
    <w:rsid w:val="00C72BED"/>
    <w:rsid w:val="00C9578B"/>
    <w:rsid w:val="00CA562E"/>
    <w:rsid w:val="00CB2D30"/>
    <w:rsid w:val="00D2522B"/>
    <w:rsid w:val="00D82F2F"/>
    <w:rsid w:val="00DA694B"/>
    <w:rsid w:val="00DD172A"/>
    <w:rsid w:val="00E25A26"/>
    <w:rsid w:val="00E55D74"/>
    <w:rsid w:val="00E866EC"/>
    <w:rsid w:val="00E93B74"/>
    <w:rsid w:val="00EB3A62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72B4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37F96"/>
    <w:pPr>
      <w:spacing w:after="200"/>
    </w:pPr>
    <w:rPr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523F33"/>
    <w:rPr>
      <w:caps/>
      <w:color w:val="000000" w:themeColor="text1"/>
      <w:sz w:val="7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523F33"/>
    <w:rPr>
      <w:caps/>
      <w:color w:val="000000" w:themeColor="text1"/>
      <w:sz w:val="76"/>
      <w:szCs w:val="76"/>
    </w:rPr>
  </w:style>
  <w:style w:type="character" w:styleId="nfasis">
    <w:name w:val="Emphasis"/>
    <w:basedOn w:val="Fuentedeprrafopredeter"/>
    <w:uiPriority w:val="11"/>
    <w:semiHidden/>
    <w:qFormat/>
    <w:rsid w:val="00E25A26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036450"/>
  </w:style>
  <w:style w:type="character" w:customStyle="1" w:styleId="FechaCar">
    <w:name w:val="Fecha Car"/>
    <w:basedOn w:val="Fuentedeprrafopredeter"/>
    <w:link w:val="Fecha"/>
    <w:uiPriority w:val="99"/>
    <w:rsid w:val="00036450"/>
    <w:rPr>
      <w:sz w:val="18"/>
      <w:szCs w:val="22"/>
    </w:rPr>
  </w:style>
  <w:style w:type="character" w:styleId="Hipervnculo">
    <w:name w:val="Hyperlink"/>
    <w:basedOn w:val="Fuentedeprrafopredeter"/>
    <w:uiPriority w:val="99"/>
    <w:rsid w:val="00E93B74"/>
    <w:rPr>
      <w:color w:val="B85A22" w:themeColor="accent2" w:themeShade="BF"/>
      <w:u w:val="single"/>
    </w:rPr>
  </w:style>
  <w:style w:type="character" w:styleId="Mencinsinresolver">
    <w:name w:val="Unresolved Mention"/>
    <w:basedOn w:val="Fuentedeprrafopredeter"/>
    <w:uiPriority w:val="99"/>
    <w:semiHidden/>
    <w:rsid w:val="004813B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45F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45FF"/>
    <w:rPr>
      <w:sz w:val="22"/>
      <w:szCs w:val="22"/>
    </w:rPr>
  </w:style>
  <w:style w:type="table" w:styleId="Tablaconcuadrcula">
    <w:name w:val="Table Grid"/>
    <w:basedOn w:val="Tabla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B2ABD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convietas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Textoengris">
    <w:name w:val="Texto en gris"/>
    <w:basedOn w:val="Fuentedeprrafopredeter"/>
    <w:uiPriority w:val="4"/>
    <w:semiHidden/>
    <w:qFormat/>
    <w:rsid w:val="000629D5"/>
    <w:rPr>
      <w:color w:val="808080" w:themeColor="background1" w:themeShade="80"/>
    </w:rPr>
  </w:style>
  <w:style w:type="paragraph" w:customStyle="1" w:styleId="Direccin">
    <w:name w:val="Dirección"/>
    <w:basedOn w:val="Normal"/>
    <w:qFormat/>
    <w:rsid w:val="00837F96"/>
    <w:pPr>
      <w:spacing w:after="360"/>
      <w:contextualSpacing/>
    </w:pPr>
  </w:style>
  <w:style w:type="paragraph" w:customStyle="1" w:styleId="Detallesdecontacto">
    <w:name w:val="Detalles de contacto"/>
    <w:basedOn w:val="Normal"/>
    <w:qFormat/>
    <w:rsid w:val="000629D5"/>
    <w:pPr>
      <w:contextualSpacing/>
    </w:pPr>
  </w:style>
  <w:style w:type="paragraph" w:styleId="Sinespaciado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eg" /><Relationship Id="rId5" Type="http://schemas.openxmlformats.org/officeDocument/2006/relationships/styles" Target="styles.xml" /><Relationship Id="rId15" Type="http://schemas.openxmlformats.org/officeDocument/2006/relationships/theme" Target="theme/theme1.xml" /><Relationship Id="rId10" Type="http://schemas.openxmlformats.org/officeDocument/2006/relationships/image" Target="media/image1.jp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glossaryDocument" Target="glossary/document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ia\AppData\Local\Microsoft\Office\16.0\DTS\es-MX%7bFB2CA766-0927-44CA-A35C-1E7A759DB7EA%7d\%7b97BFD825-5C9D-45C2-AC32-D492B52285F8%7dtf88924273_win32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D296D4457F49469CB9D689C5FBF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9D1CB-5331-4FE5-9287-7CEAED410272}"/>
      </w:docPartPr>
      <w:docPartBody>
        <w:p w:rsidR="008E2518" w:rsidRDefault="008E2518">
          <w:pPr>
            <w:pStyle w:val="0FD296D4457F49469CB9D689C5FBF531"/>
          </w:pPr>
          <w:r w:rsidRPr="00846D4F">
            <w:rPr>
              <w:rStyle w:val="Ttulo2Car"/>
              <w:lang w:bidi="es-MX"/>
            </w:rPr>
            <w:t>CONTACTO</w:t>
          </w:r>
        </w:p>
      </w:docPartBody>
    </w:docPart>
    <w:docPart>
      <w:docPartPr>
        <w:name w:val="ADAD0A9DCA3243F2881CDEEE7F003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37853-DC1B-4511-8E9B-16CB7F2C2870}"/>
      </w:docPartPr>
      <w:docPartBody>
        <w:p w:rsidR="008E2518" w:rsidRDefault="008E2518">
          <w:pPr>
            <w:pStyle w:val="ADAD0A9DCA3243F2881CDEEE7F003D38"/>
          </w:pPr>
          <w:r w:rsidRPr="004D3011">
            <w:rPr>
              <w:lang w:bidi="es-MX"/>
            </w:rPr>
            <w:t>TELÉFONO: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216349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518"/>
    <w:rsid w:val="008E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18"/>
      <w:szCs w:val="26"/>
      <w:lang w:val="es-ES"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kern w:val="0"/>
      <w:sz w:val="18"/>
      <w:szCs w:val="20"/>
      <w:lang w:val="es-ES" w:eastAsia="en-U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aps/>
      <w:kern w:val="0"/>
      <w:sz w:val="18"/>
      <w:szCs w:val="26"/>
      <w:lang w:val="es-ES" w:eastAsia="ja-JP"/>
      <w14:ligatures w14:val="none"/>
    </w:rPr>
  </w:style>
  <w:style w:type="paragraph" w:customStyle="1" w:styleId="0FD296D4457F49469CB9D689C5FBF531">
    <w:name w:val="0FD296D4457F49469CB9D689C5FBF531"/>
  </w:style>
  <w:style w:type="paragraph" w:customStyle="1" w:styleId="ADAD0A9DCA3243F2881CDEEE7F003D38">
    <w:name w:val="ADAD0A9DCA3243F2881CDEEE7F003D38"/>
  </w:style>
  <w:style w:type="character" w:styleId="Hipervnculo">
    <w:name w:val="Hyperlink"/>
    <w:basedOn w:val="Fuentedeprrafopredeter"/>
    <w:uiPriority w:val="99"/>
    <w:rPr>
      <w:color w:val="C45911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%7b97BFD825-5C9D-45C2-AC32-D492B52285F8%7dtf88924273_win32.dotx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2023-09-04T18:29:00Z</dcterms:created>
  <dcterms:modified xsi:type="dcterms:W3CDTF">2023-09-04T18:29:00Z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